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924" w:rsidRDefault="0017039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Dear Parent</w:t>
      </w:r>
    </w:p>
    <w:p w:rsidR="00170391" w:rsidRDefault="00170391">
      <w:pPr>
        <w:rPr>
          <w:rFonts w:ascii="Comic Sans MS" w:hAnsi="Comic Sans MS"/>
          <w:sz w:val="32"/>
          <w:szCs w:val="32"/>
        </w:rPr>
      </w:pPr>
    </w:p>
    <w:p w:rsidR="00170391" w:rsidRDefault="0017039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want to explain to you that I intend to start spellings and reading homework on Monday 21</w:t>
      </w:r>
      <w:r w:rsidRPr="00170391">
        <w:rPr>
          <w:rFonts w:ascii="Comic Sans MS" w:hAnsi="Comic Sans MS"/>
          <w:sz w:val="32"/>
          <w:szCs w:val="32"/>
          <w:vertAlign w:val="superscript"/>
        </w:rPr>
        <w:t>st</w:t>
      </w:r>
      <w:r>
        <w:rPr>
          <w:rFonts w:ascii="Comic Sans MS" w:hAnsi="Comic Sans MS"/>
          <w:sz w:val="32"/>
          <w:szCs w:val="32"/>
        </w:rPr>
        <w:t xml:space="preserve"> September.  </w:t>
      </w:r>
    </w:p>
    <w:p w:rsidR="00170391" w:rsidRDefault="0017039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was due to start on Monday 14</w:t>
      </w:r>
      <w:r w:rsidRPr="00170391">
        <w:rPr>
          <w:rFonts w:ascii="Comic Sans MS" w:hAnsi="Comic Sans MS"/>
          <w:sz w:val="32"/>
          <w:szCs w:val="32"/>
          <w:vertAlign w:val="superscript"/>
        </w:rPr>
        <w:t>th</w:t>
      </w:r>
      <w:r>
        <w:rPr>
          <w:rFonts w:ascii="Comic Sans MS" w:hAnsi="Comic Sans MS"/>
          <w:sz w:val="32"/>
          <w:szCs w:val="32"/>
        </w:rPr>
        <w:t xml:space="preserve"> but as there has been a number of children off this week I haven’t been able to complete spelling and reading assessments with the whole class.  </w:t>
      </w:r>
    </w:p>
    <w:p w:rsidR="00170391" w:rsidRDefault="0017039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plan to get these finished next week and start spellings and reading homework on the week beginning Monday 21</w:t>
      </w:r>
      <w:r w:rsidRPr="00170391">
        <w:rPr>
          <w:rFonts w:ascii="Comic Sans MS" w:hAnsi="Comic Sans MS"/>
          <w:sz w:val="32"/>
          <w:szCs w:val="32"/>
          <w:vertAlign w:val="superscript"/>
        </w:rPr>
        <w:t>st</w:t>
      </w:r>
      <w:r>
        <w:rPr>
          <w:rFonts w:ascii="Comic Sans MS" w:hAnsi="Comic Sans MS"/>
          <w:sz w:val="32"/>
          <w:szCs w:val="32"/>
        </w:rPr>
        <w:t xml:space="preserve"> September.</w:t>
      </w:r>
    </w:p>
    <w:p w:rsidR="00170391" w:rsidRDefault="00170391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170391" w:rsidRDefault="0017039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Thank you</w:t>
      </w:r>
    </w:p>
    <w:p w:rsidR="00170391" w:rsidRDefault="0017039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Mrs H Purdy</w:t>
      </w:r>
    </w:p>
    <w:p w:rsidR="00170391" w:rsidRDefault="00170391">
      <w:pPr>
        <w:rPr>
          <w:rFonts w:ascii="Comic Sans MS" w:hAnsi="Comic Sans MS"/>
          <w:sz w:val="32"/>
          <w:szCs w:val="32"/>
        </w:rPr>
      </w:pPr>
    </w:p>
    <w:p w:rsidR="00170391" w:rsidRPr="00170391" w:rsidRDefault="00170391">
      <w:pPr>
        <w:rPr>
          <w:rFonts w:ascii="Comic Sans MS" w:hAnsi="Comic Sans MS"/>
          <w:sz w:val="32"/>
          <w:szCs w:val="32"/>
        </w:rPr>
      </w:pPr>
    </w:p>
    <w:sectPr w:rsidR="00170391" w:rsidRPr="001703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391"/>
    <w:rsid w:val="00170391"/>
    <w:rsid w:val="00D3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E68DE"/>
  <w15:chartTrackingRefBased/>
  <w15:docId w15:val="{D0DF10E0-3F01-432E-95C0-5FA8162B5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1515E166</Template>
  <TotalTime>11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Purdy</dc:creator>
  <cp:keywords/>
  <dc:description/>
  <cp:lastModifiedBy>H Purdy</cp:lastModifiedBy>
  <cp:revision>1</cp:revision>
  <dcterms:created xsi:type="dcterms:W3CDTF">2020-09-11T09:40:00Z</dcterms:created>
  <dcterms:modified xsi:type="dcterms:W3CDTF">2020-09-11T09:51:00Z</dcterms:modified>
</cp:coreProperties>
</file>